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3BEDA" w14:textId="2279EA06" w:rsidR="007F075B" w:rsidRPr="007F075B" w:rsidRDefault="00AE38EC" w:rsidP="007F075B">
      <w:pPr>
        <w:pStyle w:val="Heading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Keynote Presentation</w:t>
      </w:r>
      <w:r w:rsidR="007F075B">
        <w:rPr>
          <w:sz w:val="28"/>
          <w:szCs w:val="28"/>
          <w:lang w:val="en-US"/>
        </w:rPr>
        <w:t xml:space="preserve"> T</w:t>
      </w:r>
      <w:r w:rsidR="007F075B" w:rsidRPr="007F075B">
        <w:rPr>
          <w:sz w:val="28"/>
          <w:szCs w:val="28"/>
          <w:lang w:val="en-US"/>
        </w:rPr>
        <w:t>itle</w:t>
      </w:r>
    </w:p>
    <w:p w14:paraId="1F8DA6AF" w14:textId="77777777" w:rsidR="007F075B" w:rsidRPr="007F075B" w:rsidRDefault="007F075B" w:rsidP="007F075B">
      <w:pPr>
        <w:pStyle w:val="NoSpacing"/>
        <w:rPr>
          <w:i/>
          <w:iCs/>
          <w:lang w:val="en-US"/>
        </w:rPr>
      </w:pPr>
      <w:r w:rsidRPr="007F075B">
        <w:rPr>
          <w:i/>
          <w:iCs/>
          <w:lang w:val="en-US"/>
        </w:rPr>
        <w:t>[Presenter Name]</w:t>
      </w:r>
    </w:p>
    <w:p w14:paraId="18405A39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[Affiliation]</w:t>
      </w:r>
    </w:p>
    <w:p w14:paraId="77D1FD98" w14:textId="77777777" w:rsidR="007F075B" w:rsidRPr="007F075B" w:rsidRDefault="007F075B" w:rsidP="007F075B">
      <w:pPr>
        <w:pStyle w:val="NoSpacing"/>
        <w:rPr>
          <w:lang w:val="en-US"/>
        </w:rPr>
      </w:pPr>
    </w:p>
    <w:p w14:paraId="1A81C9FF" w14:textId="46ED70D9" w:rsidR="007F075B" w:rsidRPr="007F075B" w:rsidRDefault="007F075B" w:rsidP="007F075B">
      <w:pPr>
        <w:pStyle w:val="Heading2"/>
        <w:rPr>
          <w:b/>
          <w:bCs/>
          <w:lang w:val="en-US"/>
        </w:rPr>
      </w:pPr>
      <w:r w:rsidRPr="007F075B">
        <w:rPr>
          <w:b/>
          <w:bCs/>
          <w:lang w:val="en-US"/>
        </w:rPr>
        <w:t>Abstract</w:t>
      </w:r>
    </w:p>
    <w:p w14:paraId="4DFA9599" w14:textId="29937F2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[Paste text here]</w:t>
      </w:r>
    </w:p>
    <w:p w14:paraId="2149DF48" w14:textId="77777777" w:rsidR="007F075B" w:rsidRPr="007F075B" w:rsidRDefault="007F075B" w:rsidP="007F075B">
      <w:pPr>
        <w:pStyle w:val="NoSpacing"/>
        <w:rPr>
          <w:lang w:val="en-US"/>
        </w:rPr>
      </w:pPr>
    </w:p>
    <w:p w14:paraId="2A0798B0" w14:textId="7777777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Introduction</w:t>
      </w:r>
    </w:p>
    <w:p w14:paraId="00794F04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48D8ECF9" w14:textId="77777777" w:rsidR="007F075B" w:rsidRPr="007F075B" w:rsidRDefault="007F075B" w:rsidP="007F075B">
      <w:pPr>
        <w:pStyle w:val="NoSpacing"/>
        <w:rPr>
          <w:lang w:val="en-US"/>
        </w:rPr>
      </w:pPr>
    </w:p>
    <w:p w14:paraId="4507DFDA" w14:textId="77777777" w:rsidR="007F075B" w:rsidRPr="007F075B" w:rsidRDefault="007F075B" w:rsidP="007F075B">
      <w:pPr>
        <w:pStyle w:val="Heading2"/>
        <w:rPr>
          <w:b/>
          <w:bCs/>
          <w:lang w:val="en-US"/>
        </w:rPr>
      </w:pPr>
      <w:r w:rsidRPr="007F075B">
        <w:rPr>
          <w:b/>
          <w:bCs/>
          <w:lang w:val="en-US"/>
        </w:rPr>
        <w:t>Heading 2</w:t>
      </w:r>
    </w:p>
    <w:p w14:paraId="5A2399DE" w14:textId="719743AD" w:rsid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611794A0" w14:textId="77777777" w:rsidR="007F075B" w:rsidRPr="007F075B" w:rsidRDefault="007F075B" w:rsidP="007F075B">
      <w:pPr>
        <w:pStyle w:val="NoSpacing"/>
        <w:rPr>
          <w:lang w:val="en-US"/>
        </w:rPr>
      </w:pPr>
    </w:p>
    <w:p w14:paraId="22D2B42A" w14:textId="7777777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Key ideas about STEM</w:t>
      </w:r>
    </w:p>
    <w:p w14:paraId="085672EC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7E6C733E" w14:textId="77777777" w:rsidR="007F075B" w:rsidRDefault="007F075B" w:rsidP="007F075B">
      <w:pPr>
        <w:pStyle w:val="NoSpacing"/>
        <w:rPr>
          <w:bCs/>
          <w:lang w:val="en-GB"/>
        </w:rPr>
      </w:pPr>
    </w:p>
    <w:p w14:paraId="77837C08" w14:textId="47DC0062" w:rsidR="007F075B" w:rsidRPr="007F075B" w:rsidRDefault="00AE38EC" w:rsidP="007F075B">
      <w:pPr>
        <w:pStyle w:val="Heading2"/>
        <w:rPr>
          <w:b/>
          <w:bCs/>
          <w:lang w:val="en-GB"/>
        </w:rPr>
      </w:pPr>
      <w:r>
        <w:rPr>
          <w:b/>
          <w:bCs/>
          <w:lang w:val="en-GB"/>
        </w:rPr>
        <w:t>Conclusion/summary</w:t>
      </w:r>
    </w:p>
    <w:p w14:paraId="0A3A36DF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64504709" w14:textId="77777777" w:rsidR="007F075B" w:rsidRDefault="007F075B" w:rsidP="007F075B">
      <w:pPr>
        <w:pStyle w:val="NoSpacing"/>
        <w:rPr>
          <w:bCs/>
          <w:lang w:val="en-GB"/>
        </w:rPr>
      </w:pPr>
    </w:p>
    <w:p w14:paraId="7657B524" w14:textId="218E1F3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References</w:t>
      </w:r>
    </w:p>
    <w:p w14:paraId="1DCD25C2" w14:textId="26A88217" w:rsidR="007F075B" w:rsidRDefault="007F075B" w:rsidP="007F075B">
      <w:pPr>
        <w:pStyle w:val="NoSpacing"/>
        <w:rPr>
          <w:bCs/>
          <w:lang w:val="en-US"/>
        </w:rPr>
      </w:pPr>
      <w:r w:rsidRPr="007F075B">
        <w:rPr>
          <w:bCs/>
          <w:lang w:val="en-US"/>
        </w:rPr>
        <w:t>Referenc</w:t>
      </w:r>
      <w:r>
        <w:rPr>
          <w:bCs/>
          <w:lang w:val="en-US"/>
        </w:rPr>
        <w:t>e 1</w:t>
      </w:r>
    </w:p>
    <w:p w14:paraId="77DDB899" w14:textId="4A7D67B7" w:rsidR="007F075B" w:rsidRPr="007F075B" w:rsidRDefault="007F075B" w:rsidP="007F075B">
      <w:pPr>
        <w:pStyle w:val="NoSpacing"/>
        <w:rPr>
          <w:bCs/>
          <w:lang w:val="en-US"/>
        </w:rPr>
      </w:pPr>
      <w:r>
        <w:rPr>
          <w:bCs/>
          <w:lang w:val="en-US"/>
        </w:rPr>
        <w:t>Reference 2</w:t>
      </w:r>
    </w:p>
    <w:p w14:paraId="02E5481B" w14:textId="77777777" w:rsidR="00AC537A" w:rsidRDefault="00AC537A" w:rsidP="00AC537A">
      <w:pPr>
        <w:pStyle w:val="NoSpacing"/>
      </w:pPr>
    </w:p>
    <w:p w14:paraId="099D175D" w14:textId="77777777" w:rsidR="00AE38EC" w:rsidRDefault="009B046F" w:rsidP="00AE38EC">
      <w:r>
        <w:br w:type="page"/>
      </w:r>
      <w:r w:rsidR="00707856">
        <w:lastRenderedPageBreak/>
        <w:softHyphen/>
      </w:r>
      <w:r w:rsidR="007F075B" w:rsidRPr="007F075B">
        <w:t xml:space="preserve"> </w:t>
      </w:r>
      <w:r w:rsidR="00AE38EC">
        <w:t>Invited presentation contributions:</w:t>
      </w:r>
    </w:p>
    <w:p w14:paraId="6A95F173" w14:textId="77777777" w:rsidR="00AE38EC" w:rsidRDefault="00AE38EC" w:rsidP="00AE38EC">
      <w:pPr>
        <w:pStyle w:val="ListParagraph"/>
        <w:numPr>
          <w:ilvl w:val="0"/>
          <w:numId w:val="14"/>
        </w:numPr>
      </w:pPr>
      <w:r>
        <w:t xml:space="preserve">12 pages </w:t>
      </w:r>
    </w:p>
    <w:p w14:paraId="155CAF1F" w14:textId="77777777" w:rsidR="00AE38EC" w:rsidRDefault="00AE38EC" w:rsidP="00AE38EC">
      <w:pPr>
        <w:pStyle w:val="ListParagraph"/>
        <w:numPr>
          <w:ilvl w:val="0"/>
          <w:numId w:val="14"/>
        </w:numPr>
      </w:pPr>
      <w:r>
        <w:t>A suggested layout is:</w:t>
      </w:r>
    </w:p>
    <w:p w14:paraId="1FB70777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Title</w:t>
      </w:r>
    </w:p>
    <w:p w14:paraId="4BA6137B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Name/s and affiliation</w:t>
      </w:r>
    </w:p>
    <w:p w14:paraId="3D4638D0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Abstract</w:t>
      </w:r>
    </w:p>
    <w:p w14:paraId="49FE6951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Introduction (such as your school and context, and/or role in your organization)</w:t>
      </w:r>
    </w:p>
    <w:p w14:paraId="401B1587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Key ideas you were wanting to promote and share</w:t>
      </w:r>
    </w:p>
    <w:p w14:paraId="6A15B25C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Conclusion/summary</w:t>
      </w:r>
    </w:p>
    <w:p w14:paraId="5D6856DA" w14:textId="77777777" w:rsidR="00AE38EC" w:rsidRDefault="00AE38EC" w:rsidP="00AE38EC">
      <w:pPr>
        <w:pStyle w:val="ListParagraph"/>
        <w:numPr>
          <w:ilvl w:val="0"/>
          <w:numId w:val="13"/>
        </w:numPr>
      </w:pPr>
      <w:r>
        <w:t>References</w:t>
      </w:r>
    </w:p>
    <w:p w14:paraId="00736CC3" w14:textId="06D8C476" w:rsidR="007F075B" w:rsidRPr="002263E7" w:rsidRDefault="007F075B" w:rsidP="00AE38EC">
      <w:pPr>
        <w:rPr>
          <w:rFonts w:eastAsia="Times New Roman" w:cs="Times New Roman"/>
        </w:rPr>
      </w:pPr>
      <w:r w:rsidRPr="002E45CC">
        <w:t xml:space="preserve">Please </w:t>
      </w:r>
      <w:r>
        <w:t xml:space="preserve">email completed document to </w:t>
      </w:r>
      <w:hyperlink r:id="rId12" w:history="1">
        <w:r w:rsidRPr="0024391F">
          <w:rPr>
            <w:rStyle w:val="Hyperlink"/>
          </w:rPr>
          <w:t>l.hobbs@deakin.edu.au</w:t>
        </w:r>
      </w:hyperlink>
      <w:r>
        <w:t xml:space="preserve"> </w:t>
      </w:r>
      <w:r>
        <w:rPr>
          <w:rFonts w:eastAsia="Times New Roman" w:cs="Times New Roman"/>
        </w:rPr>
        <w:t xml:space="preserve"> </w:t>
      </w:r>
    </w:p>
    <w:p w14:paraId="672012A9" w14:textId="77777777" w:rsidR="007F075B" w:rsidRDefault="007F075B" w:rsidP="007F075B">
      <w:pPr>
        <w:spacing w:after="0"/>
        <w:rPr>
          <w:rFonts w:ascii="Times New Roman" w:eastAsia="Times New Roman" w:hAnsi="Symbol" w:cs="Times New Roman"/>
        </w:rPr>
      </w:pPr>
    </w:p>
    <w:p w14:paraId="5478C279" w14:textId="6E2B2BFF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>Due date: Friday 15 April 2022.</w:t>
      </w:r>
    </w:p>
    <w:p w14:paraId="37C98289" w14:textId="77777777" w:rsidR="007F075B" w:rsidRDefault="007F075B" w:rsidP="007F075B">
      <w:pPr>
        <w:spacing w:after="0"/>
        <w:rPr>
          <w:rFonts w:eastAsia="Times New Roman" w:cs="Times New Roman"/>
        </w:rPr>
      </w:pPr>
    </w:p>
    <w:p w14:paraId="48A18ECC" w14:textId="455AD3EA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proceedings will be published on the conference website as a PDF, with the intended publication date </w:t>
      </w:r>
      <w:r w:rsidR="005C1DC7">
        <w:rPr>
          <w:rFonts w:eastAsia="Times New Roman" w:cs="Times New Roman"/>
        </w:rPr>
        <w:t>Monday 30 May 2022.</w:t>
      </w:r>
    </w:p>
    <w:p w14:paraId="78EFF775" w14:textId="77777777" w:rsidR="007F075B" w:rsidRDefault="007F075B" w:rsidP="007F075B">
      <w:pPr>
        <w:spacing w:after="0"/>
        <w:rPr>
          <w:rFonts w:eastAsia="Times New Roman" w:cs="Times New Roman"/>
        </w:rPr>
      </w:pPr>
    </w:p>
    <w:p w14:paraId="28F52B0E" w14:textId="77777777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For assistance with constructing the paper, please contact: </w:t>
      </w:r>
    </w:p>
    <w:p w14:paraId="6081931F" w14:textId="77777777" w:rsidR="007F075B" w:rsidRPr="00A9248F" w:rsidRDefault="007F075B" w:rsidP="007F075B">
      <w:pPr>
        <w:pStyle w:val="ListParagraph"/>
        <w:numPr>
          <w:ilvl w:val="0"/>
          <w:numId w:val="15"/>
        </w:numPr>
        <w:spacing w:after="0"/>
        <w:rPr>
          <w:rStyle w:val="Hyperlink"/>
          <w:rFonts w:eastAsia="Times New Roman" w:cs="Times New Roman"/>
        </w:rPr>
      </w:pPr>
      <w:r>
        <w:rPr>
          <w:rFonts w:eastAsia="Times New Roman" w:cs="Times New Roman"/>
        </w:rPr>
        <w:t xml:space="preserve">Linda Hobbs </w:t>
      </w:r>
      <w:hyperlink r:id="rId13" w:history="1">
        <w:r w:rsidRPr="00220327">
          <w:rPr>
            <w:rStyle w:val="Hyperlink"/>
            <w:rFonts w:eastAsia="Times New Roman" w:cs="Times New Roman"/>
          </w:rPr>
          <w:t>l.hobbs@deakin.edu.au</w:t>
        </w:r>
      </w:hyperlink>
    </w:p>
    <w:p w14:paraId="65F600B3" w14:textId="77777777" w:rsidR="007F075B" w:rsidRDefault="007F075B" w:rsidP="007F075B">
      <w:pPr>
        <w:pStyle w:val="ListParagraph"/>
        <w:numPr>
          <w:ilvl w:val="0"/>
          <w:numId w:val="15"/>
        </w:numPr>
        <w:spacing w:after="0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Lihua</w:t>
      </w:r>
      <w:proofErr w:type="spellEnd"/>
      <w:r>
        <w:rPr>
          <w:rFonts w:eastAsia="Times New Roman" w:cs="Times New Roman"/>
        </w:rPr>
        <w:t xml:space="preserve"> Xu </w:t>
      </w:r>
      <w:hyperlink r:id="rId14" w:history="1">
        <w:r w:rsidRPr="0024391F">
          <w:rPr>
            <w:rStyle w:val="Hyperlink"/>
            <w:rFonts w:eastAsia="Times New Roman" w:cs="Times New Roman"/>
          </w:rPr>
          <w:t>lihua.xu@deakin.edu.au</w:t>
        </w:r>
      </w:hyperlink>
      <w:r>
        <w:rPr>
          <w:rFonts w:eastAsia="Times New Roman" w:cs="Times New Roman"/>
        </w:rPr>
        <w:t xml:space="preserve"> </w:t>
      </w:r>
    </w:p>
    <w:p w14:paraId="2985B735" w14:textId="77777777" w:rsidR="007F075B" w:rsidRDefault="007F075B" w:rsidP="007F075B">
      <w:pPr>
        <w:pStyle w:val="ListParagraph"/>
        <w:numPr>
          <w:ilvl w:val="0"/>
          <w:numId w:val="15"/>
        </w:num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Coral Campbell </w:t>
      </w:r>
      <w:hyperlink r:id="rId15" w:history="1">
        <w:r w:rsidRPr="0024391F">
          <w:rPr>
            <w:rStyle w:val="Hyperlink"/>
            <w:rFonts w:eastAsia="Times New Roman" w:cs="Times New Roman"/>
          </w:rPr>
          <w:t>coral.campbell@deakin.edu.au</w:t>
        </w:r>
      </w:hyperlink>
      <w:r>
        <w:rPr>
          <w:rFonts w:eastAsia="Times New Roman" w:cs="Times New Roman"/>
        </w:rPr>
        <w:t xml:space="preserve"> </w:t>
      </w:r>
    </w:p>
    <w:p w14:paraId="18DE7070" w14:textId="09D2407A" w:rsidR="00AC537A" w:rsidRDefault="00AC537A" w:rsidP="007F075B">
      <w:pPr>
        <w:spacing w:after="160" w:line="259" w:lineRule="auto"/>
      </w:pPr>
    </w:p>
    <w:p w14:paraId="288C3C33" w14:textId="77777777" w:rsidR="00805528" w:rsidRPr="00805528" w:rsidRDefault="00805528" w:rsidP="00805528"/>
    <w:p w14:paraId="26EE3D41" w14:textId="77777777" w:rsidR="00DD6092" w:rsidRDefault="00DD6092" w:rsidP="00DF3824"/>
    <w:sectPr w:rsidR="00DD6092" w:rsidSect="00B615F2">
      <w:headerReference w:type="default" r:id="rId16"/>
      <w:footerReference w:type="even" r:id="rId17"/>
      <w:footerReference w:type="default" r:id="rId18"/>
      <w:headerReference w:type="first" r:id="rId19"/>
      <w:pgSz w:w="11900" w:h="16820"/>
      <w:pgMar w:top="3189" w:right="1134" w:bottom="2283" w:left="1134" w:header="113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9AAC0" w14:textId="77777777" w:rsidR="002B5927" w:rsidRDefault="002B5927" w:rsidP="00DF3824">
      <w:pPr>
        <w:spacing w:after="0"/>
      </w:pPr>
      <w:r>
        <w:separator/>
      </w:r>
    </w:p>
  </w:endnote>
  <w:endnote w:type="continuationSeparator" w:id="0">
    <w:p w14:paraId="5BB37AB4" w14:textId="77777777" w:rsidR="002B5927" w:rsidRDefault="002B5927" w:rsidP="00DF38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row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98744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2BCCB4" w14:textId="77777777" w:rsidR="0014749A" w:rsidRDefault="0014749A" w:rsidP="00B539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8EDEB" w14:textId="77777777" w:rsidR="0014749A" w:rsidRDefault="0014749A" w:rsidP="001474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852D72"/>
        <w:sz w:val="24"/>
        <w:szCs w:val="24"/>
        <w:vertAlign w:val="subscript"/>
      </w:rPr>
      <w:id w:val="-606120752"/>
      <w:docPartObj>
        <w:docPartGallery w:val="Page Numbers (Bottom of Page)"/>
        <w:docPartUnique/>
      </w:docPartObj>
    </w:sdtPr>
    <w:sdtEndPr>
      <w:rPr>
        <w:rStyle w:val="PageNumber"/>
        <w:color w:val="EB1D53"/>
      </w:rPr>
    </w:sdtEndPr>
    <w:sdtContent>
      <w:p w14:paraId="1B7BB427" w14:textId="77777777" w:rsidR="0014749A" w:rsidRPr="007D41EC" w:rsidRDefault="0014749A" w:rsidP="007B5CA5">
        <w:pPr>
          <w:pStyle w:val="Footer"/>
          <w:framePr w:w="227" w:h="371" w:hRule="exact" w:wrap="none" w:vAnchor="text" w:hAnchor="page" w:x="10822" w:y="-894"/>
          <w:rPr>
            <w:rStyle w:val="PageNumber"/>
            <w:color w:val="EB1D53"/>
            <w:sz w:val="24"/>
            <w:szCs w:val="24"/>
            <w:vertAlign w:val="subscript"/>
          </w:rPr>
        </w:pP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begin"/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instrText xml:space="preserve"> PAGE </w:instrText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separate"/>
        </w:r>
        <w:r w:rsidRPr="007D41EC">
          <w:rPr>
            <w:rStyle w:val="PageNumber"/>
            <w:noProof/>
            <w:color w:val="EB1D53"/>
            <w:sz w:val="24"/>
            <w:szCs w:val="24"/>
            <w:vertAlign w:val="subscript"/>
          </w:rPr>
          <w:t>1</w:t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end"/>
        </w:r>
      </w:p>
    </w:sdtContent>
  </w:sdt>
  <w:p w14:paraId="73BAF423" w14:textId="77777777" w:rsidR="0014749A" w:rsidRPr="0014749A" w:rsidRDefault="0014749A" w:rsidP="0014749A">
    <w:pPr>
      <w:pStyle w:val="Footer"/>
      <w:ind w:right="360"/>
      <w:rPr>
        <w:color w:val="852D7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CF95A" w14:textId="77777777" w:rsidR="002B5927" w:rsidRDefault="002B5927" w:rsidP="00DF3824">
      <w:pPr>
        <w:spacing w:after="0"/>
      </w:pPr>
      <w:bookmarkStart w:id="0" w:name="_Hlk484422822"/>
      <w:bookmarkEnd w:id="0"/>
      <w:r>
        <w:separator/>
      </w:r>
    </w:p>
  </w:footnote>
  <w:footnote w:type="continuationSeparator" w:id="0">
    <w:p w14:paraId="5E383CD2" w14:textId="77777777" w:rsidR="002B5927" w:rsidRDefault="002B5927" w:rsidP="00DF38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F1EEB" w14:textId="77777777" w:rsidR="000F5DA6" w:rsidRDefault="000F5DA6">
    <w:pPr>
      <w:pStyle w:val="Header"/>
    </w:pPr>
    <w:r>
      <w:rPr>
        <w:noProof/>
      </w:rPr>
      <w:drawing>
        <wp:anchor distT="0" distB="0" distL="114300" distR="114300" simplePos="0" relativeHeight="251654140" behindDoc="1" locked="0" layoutInCell="1" allowOverlap="1" wp14:anchorId="0F1F4B8E" wp14:editId="3EA2375D">
          <wp:simplePos x="0" y="0"/>
          <wp:positionH relativeFrom="page">
            <wp:posOffset>-45720</wp:posOffset>
          </wp:positionH>
          <wp:positionV relativeFrom="page">
            <wp:posOffset>-52251</wp:posOffset>
          </wp:positionV>
          <wp:extent cx="7609504" cy="1075561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504" cy="10755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49A">
      <w:rPr>
        <w:noProof/>
      </w:rPr>
      <w:softHyphen/>
    </w:r>
    <w:r w:rsidR="0014749A">
      <w:rPr>
        <w:noProof/>
      </w:rPr>
      <w:softHyphen/>
    </w:r>
    <w:r w:rsidR="0014749A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35804" w14:textId="77777777" w:rsidR="007B3A6C" w:rsidRDefault="000F5DA6" w:rsidP="000F5DA6">
    <w:pPr>
      <w:pStyle w:val="Header"/>
    </w:pPr>
    <w:r>
      <w:rPr>
        <w:noProof/>
      </w:rPr>
      <w:drawing>
        <wp:anchor distT="0" distB="0" distL="114300" distR="114300" simplePos="0" relativeHeight="251655165" behindDoc="1" locked="0" layoutInCell="1" allowOverlap="1" wp14:anchorId="7032CE23" wp14:editId="681B0F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2000"/>
          <wp:effectExtent l="0" t="0" r="5715" b="1905"/>
          <wp:wrapNone/>
          <wp:docPr id="12" name="Picture 1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 w:rsidR="00FA688B" w:rsidRPr="00AC537A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7AC1B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0625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B4E3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FBA825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3CDC0E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2D888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120C1602"/>
    <w:multiLevelType w:val="multilevel"/>
    <w:tmpl w:val="96941AA0"/>
    <w:styleLink w:val="Number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5560E"/>
    <w:multiLevelType w:val="hybridMultilevel"/>
    <w:tmpl w:val="19508844"/>
    <w:lvl w:ilvl="0" w:tplc="1E644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A0396"/>
    <w:multiLevelType w:val="multilevel"/>
    <w:tmpl w:val="0C09001D"/>
    <w:styleLink w:val="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C308B2"/>
    <w:multiLevelType w:val="multilevel"/>
    <w:tmpl w:val="96941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70337"/>
    <w:multiLevelType w:val="hybridMultilevel"/>
    <w:tmpl w:val="95FA28F6"/>
    <w:lvl w:ilvl="0" w:tplc="1E644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8236F"/>
    <w:multiLevelType w:val="multilevel"/>
    <w:tmpl w:val="C1B49598"/>
    <w:styleLink w:val="BulletsandLis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Brown" w:hAnsi="Brown" w:hint="default"/>
        <w:color w:val="auto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446221D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3B51DAF"/>
    <w:multiLevelType w:val="hybridMultilevel"/>
    <w:tmpl w:val="D18A3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37613"/>
    <w:multiLevelType w:val="multilevel"/>
    <w:tmpl w:val="4A82DE82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928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5B"/>
    <w:rsid w:val="000054BD"/>
    <w:rsid w:val="000062EB"/>
    <w:rsid w:val="00072089"/>
    <w:rsid w:val="00087E5C"/>
    <w:rsid w:val="000E3179"/>
    <w:rsid w:val="000F5DA6"/>
    <w:rsid w:val="00127561"/>
    <w:rsid w:val="0014749A"/>
    <w:rsid w:val="00155B8F"/>
    <w:rsid w:val="001722CE"/>
    <w:rsid w:val="001F4292"/>
    <w:rsid w:val="00225641"/>
    <w:rsid w:val="002301B6"/>
    <w:rsid w:val="00242CCB"/>
    <w:rsid w:val="00255E77"/>
    <w:rsid w:val="002B5927"/>
    <w:rsid w:val="003326AA"/>
    <w:rsid w:val="003D0B20"/>
    <w:rsid w:val="00422E2F"/>
    <w:rsid w:val="0046342D"/>
    <w:rsid w:val="00463C35"/>
    <w:rsid w:val="00490F4E"/>
    <w:rsid w:val="004E3552"/>
    <w:rsid w:val="005B0654"/>
    <w:rsid w:val="005C1DC7"/>
    <w:rsid w:val="005E771A"/>
    <w:rsid w:val="00632C14"/>
    <w:rsid w:val="00707856"/>
    <w:rsid w:val="0071307A"/>
    <w:rsid w:val="00750829"/>
    <w:rsid w:val="00773152"/>
    <w:rsid w:val="00783A0F"/>
    <w:rsid w:val="007B3A6C"/>
    <w:rsid w:val="007B5CA5"/>
    <w:rsid w:val="007C09A0"/>
    <w:rsid w:val="007D41EC"/>
    <w:rsid w:val="007D5E54"/>
    <w:rsid w:val="007F075B"/>
    <w:rsid w:val="00805528"/>
    <w:rsid w:val="00831F0F"/>
    <w:rsid w:val="0085796A"/>
    <w:rsid w:val="008747F2"/>
    <w:rsid w:val="0087706F"/>
    <w:rsid w:val="0087750A"/>
    <w:rsid w:val="008E3F6D"/>
    <w:rsid w:val="008E4C6B"/>
    <w:rsid w:val="008F408A"/>
    <w:rsid w:val="009154F2"/>
    <w:rsid w:val="00993937"/>
    <w:rsid w:val="009B046F"/>
    <w:rsid w:val="009C5B91"/>
    <w:rsid w:val="009E5518"/>
    <w:rsid w:val="009F79CC"/>
    <w:rsid w:val="00A328AD"/>
    <w:rsid w:val="00A9599B"/>
    <w:rsid w:val="00AC537A"/>
    <w:rsid w:val="00AD0947"/>
    <w:rsid w:val="00AE0DA6"/>
    <w:rsid w:val="00AE38EC"/>
    <w:rsid w:val="00B3797E"/>
    <w:rsid w:val="00B41826"/>
    <w:rsid w:val="00B615F2"/>
    <w:rsid w:val="00BF2109"/>
    <w:rsid w:val="00C40116"/>
    <w:rsid w:val="00CB3152"/>
    <w:rsid w:val="00CB4879"/>
    <w:rsid w:val="00D4230C"/>
    <w:rsid w:val="00D80BE1"/>
    <w:rsid w:val="00DB7827"/>
    <w:rsid w:val="00DC58FF"/>
    <w:rsid w:val="00DD6092"/>
    <w:rsid w:val="00DE404D"/>
    <w:rsid w:val="00DF3824"/>
    <w:rsid w:val="00E51992"/>
    <w:rsid w:val="00E92883"/>
    <w:rsid w:val="00ED3495"/>
    <w:rsid w:val="00F675AD"/>
    <w:rsid w:val="00F80FD3"/>
    <w:rsid w:val="00FA688B"/>
    <w:rsid w:val="00FF32BA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6BC58"/>
  <w15:chartTrackingRefBased/>
  <w15:docId w15:val="{25BC38B8-E358-CE47-9154-34D55009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5AD"/>
    <w:pPr>
      <w:spacing w:after="240" w:line="240" w:lineRule="auto"/>
    </w:pPr>
    <w:rPr>
      <w:rFonts w:eastAsiaTheme="minorEastAsia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88B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7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C537A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720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52D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82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F3824"/>
  </w:style>
  <w:style w:type="paragraph" w:styleId="Footer">
    <w:name w:val="footer"/>
    <w:basedOn w:val="Normal"/>
    <w:link w:val="FooterChar"/>
    <w:uiPriority w:val="99"/>
    <w:unhideWhenUsed/>
    <w:qFormat/>
    <w:rsid w:val="00DD6092"/>
    <w:pPr>
      <w:tabs>
        <w:tab w:val="center" w:pos="4513"/>
        <w:tab w:val="right" w:pos="9026"/>
      </w:tabs>
      <w:spacing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D6092"/>
    <w:rPr>
      <w:sz w:val="14"/>
    </w:rPr>
  </w:style>
  <w:style w:type="character" w:customStyle="1" w:styleId="Heading1Char">
    <w:name w:val="Heading 1 Char"/>
    <w:basedOn w:val="DefaultParagraphFont"/>
    <w:link w:val="Heading1"/>
    <w:uiPriority w:val="9"/>
    <w:rsid w:val="00FA688B"/>
    <w:rPr>
      <w:rFonts w:asciiTheme="majorHAnsi" w:eastAsiaTheme="majorEastAsia" w:hAnsiTheme="majorHAnsi" w:cstheme="majorBidi"/>
      <w:b/>
      <w:sz w:val="2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4879"/>
    <w:rPr>
      <w:rFonts w:asciiTheme="majorHAnsi" w:eastAsiaTheme="majorEastAsia" w:hAnsiTheme="majorHAnsi" w:cstheme="majorBidi"/>
      <w:caps/>
      <w:sz w:val="21"/>
      <w:szCs w:val="26"/>
    </w:rPr>
  </w:style>
  <w:style w:type="character" w:styleId="PlaceholderText">
    <w:name w:val="Placeholder Text"/>
    <w:basedOn w:val="DefaultParagraphFont"/>
    <w:uiPriority w:val="99"/>
    <w:semiHidden/>
    <w:rsid w:val="00AC537A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F4292"/>
    <w:pPr>
      <w:spacing w:after="0"/>
    </w:pPr>
  </w:style>
  <w:style w:type="character" w:customStyle="1" w:styleId="DateChar">
    <w:name w:val="Date Char"/>
    <w:basedOn w:val="DefaultParagraphFont"/>
    <w:link w:val="Date"/>
    <w:uiPriority w:val="99"/>
    <w:rsid w:val="001F4292"/>
    <w:rPr>
      <w:sz w:val="21"/>
    </w:rPr>
  </w:style>
  <w:style w:type="paragraph" w:styleId="NoSpacing">
    <w:name w:val="No Spacing"/>
    <w:link w:val="NoSpacingChar"/>
    <w:uiPriority w:val="1"/>
    <w:qFormat/>
    <w:rsid w:val="00C40116"/>
    <w:pPr>
      <w:spacing w:after="0" w:line="240" w:lineRule="auto"/>
    </w:pPr>
    <w:rPr>
      <w:sz w:val="21"/>
    </w:rPr>
  </w:style>
  <w:style w:type="paragraph" w:customStyle="1" w:styleId="Address">
    <w:name w:val="Address"/>
    <w:basedOn w:val="Normal"/>
    <w:next w:val="Normal"/>
    <w:qFormat/>
    <w:rsid w:val="00AC537A"/>
    <w:pPr>
      <w:spacing w:after="720"/>
      <w:contextualSpacing/>
    </w:pPr>
  </w:style>
  <w:style w:type="paragraph" w:customStyle="1" w:styleId="JobTitle">
    <w:name w:val="Job Title"/>
    <w:basedOn w:val="NoSpacing"/>
    <w:next w:val="Normal"/>
    <w:qFormat/>
    <w:rsid w:val="00AC537A"/>
    <w:rPr>
      <w:b/>
    </w:rPr>
  </w:style>
  <w:style w:type="paragraph" w:styleId="ListBullet">
    <w:name w:val="List Bullet"/>
    <w:basedOn w:val="Normal"/>
    <w:uiPriority w:val="99"/>
    <w:unhideWhenUsed/>
    <w:qFormat/>
    <w:rsid w:val="00AC537A"/>
    <w:pPr>
      <w:numPr>
        <w:numId w:val="2"/>
      </w:numPr>
      <w:spacing w:after="120"/>
      <w:contextualSpacing/>
    </w:pPr>
    <w:rPr>
      <w:sz w:val="22"/>
    </w:rPr>
  </w:style>
  <w:style w:type="paragraph" w:styleId="ListBullet2">
    <w:name w:val="List Bullet 2"/>
    <w:basedOn w:val="Normal"/>
    <w:uiPriority w:val="99"/>
    <w:unhideWhenUsed/>
    <w:qFormat/>
    <w:rsid w:val="00AC537A"/>
    <w:pPr>
      <w:numPr>
        <w:ilvl w:val="1"/>
        <w:numId w:val="2"/>
      </w:numPr>
      <w:spacing w:after="120"/>
      <w:contextualSpacing/>
    </w:pPr>
    <w:rPr>
      <w:sz w:val="22"/>
    </w:rPr>
  </w:style>
  <w:style w:type="paragraph" w:styleId="ListNumber">
    <w:name w:val="List Number"/>
    <w:basedOn w:val="Normal"/>
    <w:uiPriority w:val="99"/>
    <w:unhideWhenUsed/>
    <w:qFormat/>
    <w:rsid w:val="00AC537A"/>
    <w:pPr>
      <w:numPr>
        <w:numId w:val="1"/>
      </w:numPr>
      <w:spacing w:after="120"/>
      <w:contextualSpacing/>
    </w:pPr>
    <w:rPr>
      <w:sz w:val="22"/>
    </w:rPr>
  </w:style>
  <w:style w:type="numbering" w:customStyle="1" w:styleId="BulletsandLists">
    <w:name w:val="Bullets and Lists"/>
    <w:uiPriority w:val="99"/>
    <w:rsid w:val="00AC537A"/>
    <w:pPr>
      <w:numPr>
        <w:numId w:val="2"/>
      </w:numPr>
    </w:pPr>
  </w:style>
  <w:style w:type="paragraph" w:styleId="ListNumber2">
    <w:name w:val="List Number 2"/>
    <w:basedOn w:val="Normal"/>
    <w:uiPriority w:val="99"/>
    <w:semiHidden/>
    <w:unhideWhenUsed/>
    <w:rsid w:val="00AC537A"/>
    <w:pPr>
      <w:spacing w:after="120"/>
      <w:contextualSpacing/>
    </w:pPr>
    <w:rPr>
      <w:sz w:val="22"/>
    </w:rPr>
  </w:style>
  <w:style w:type="paragraph" w:styleId="ListParagraph">
    <w:name w:val="List Paragraph"/>
    <w:basedOn w:val="Normal"/>
    <w:uiPriority w:val="34"/>
    <w:qFormat/>
    <w:rsid w:val="00AC537A"/>
    <w:pPr>
      <w:spacing w:after="120"/>
      <w:ind w:left="284"/>
      <w:contextualSpacing/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C537A"/>
    <w:rPr>
      <w:rFonts w:asciiTheme="majorHAnsi" w:eastAsiaTheme="majorEastAsia" w:hAnsiTheme="majorHAnsi" w:cstheme="majorBidi"/>
      <w:b/>
      <w:sz w:val="21"/>
      <w:szCs w:val="24"/>
    </w:rPr>
  </w:style>
  <w:style w:type="numbering" w:customStyle="1" w:styleId="Bullets">
    <w:name w:val="Bullets"/>
    <w:uiPriority w:val="99"/>
    <w:rsid w:val="00AC537A"/>
    <w:pPr>
      <w:numPr>
        <w:numId w:val="4"/>
      </w:numPr>
    </w:pPr>
  </w:style>
  <w:style w:type="numbering" w:customStyle="1" w:styleId="Numbers">
    <w:name w:val="Numbers"/>
    <w:uiPriority w:val="99"/>
    <w:rsid w:val="00AC537A"/>
    <w:pPr>
      <w:numPr>
        <w:numId w:val="5"/>
      </w:numPr>
    </w:pPr>
  </w:style>
  <w:style w:type="paragraph" w:customStyle="1" w:styleId="Faculty">
    <w:name w:val="Faculty"/>
    <w:basedOn w:val="NoSpacing"/>
    <w:link w:val="FacultyChar"/>
    <w:qFormat/>
    <w:rsid w:val="00DC58FF"/>
    <w:pPr>
      <w:framePr w:w="3289" w:h="624" w:hRule="exact" w:wrap="around" w:vAnchor="page" w:hAnchor="page" w:x="1135" w:y="15367" w:anchorLock="1"/>
    </w:pPr>
    <w:rPr>
      <w:color w:val="FFFFFF" w:themeColor="background1"/>
      <w:sz w:val="16"/>
    </w:rPr>
  </w:style>
  <w:style w:type="character" w:styleId="Strong">
    <w:name w:val="Strong"/>
    <w:basedOn w:val="DefaultParagraphFont"/>
    <w:uiPriority w:val="22"/>
    <w:qFormat/>
    <w:rsid w:val="00DD6092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C40116"/>
    <w:rPr>
      <w:sz w:val="21"/>
    </w:rPr>
  </w:style>
  <w:style w:type="character" w:customStyle="1" w:styleId="FacultyChar">
    <w:name w:val="Faculty Char"/>
    <w:basedOn w:val="NoSpacingChar"/>
    <w:link w:val="Faculty"/>
    <w:rsid w:val="00DC58FF"/>
    <w:rPr>
      <w:color w:val="FFFFFF" w:themeColor="background1"/>
      <w:sz w:val="16"/>
    </w:rPr>
  </w:style>
  <w:style w:type="paragraph" w:customStyle="1" w:styleId="FooterPageNo">
    <w:name w:val="Footer Page No."/>
    <w:basedOn w:val="Normal"/>
    <w:link w:val="FooterPageNoChar"/>
    <w:qFormat/>
    <w:rsid w:val="000054BD"/>
    <w:pPr>
      <w:framePr w:w="851" w:wrap="around" w:vAnchor="page" w:hAnchor="page" w:x="8960" w:y="15565"/>
      <w:tabs>
        <w:tab w:val="center" w:pos="4513"/>
        <w:tab w:val="right" w:pos="9026"/>
      </w:tabs>
      <w:spacing w:after="0"/>
      <w:jc w:val="right"/>
    </w:pPr>
    <w:rPr>
      <w:color w:val="FFFFFF" w:themeColor="background1"/>
      <w:sz w:val="16"/>
    </w:rPr>
  </w:style>
  <w:style w:type="character" w:customStyle="1" w:styleId="FooterPageNoChar">
    <w:name w:val="Footer Page No. Char"/>
    <w:basedOn w:val="DefaultParagraphFont"/>
    <w:link w:val="FooterPageNo"/>
    <w:rsid w:val="000054BD"/>
    <w:rPr>
      <w:color w:val="FFFFFF" w:themeColor="background1"/>
      <w:sz w:val="16"/>
    </w:rPr>
  </w:style>
  <w:style w:type="paragraph" w:styleId="Title">
    <w:name w:val="Title"/>
    <w:basedOn w:val="Normal"/>
    <w:next w:val="Normal"/>
    <w:link w:val="TitleChar"/>
    <w:uiPriority w:val="10"/>
    <w:rsid w:val="00805528"/>
    <w:pPr>
      <w:spacing w:after="680"/>
      <w:contextualSpacing/>
    </w:pPr>
    <w:rPr>
      <w:rFonts w:asciiTheme="majorHAnsi" w:eastAsiaTheme="majorEastAsia" w:hAnsiTheme="majorHAnsi" w:cstheme="majorBidi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528"/>
    <w:rPr>
      <w:rFonts w:asciiTheme="majorHAnsi" w:eastAsiaTheme="majorEastAsia" w:hAnsiTheme="majorHAnsi" w:cstheme="majorBidi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8E3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pus">
    <w:name w:val="Campus"/>
    <w:basedOn w:val="Normal"/>
    <w:qFormat/>
    <w:rsid w:val="000054BD"/>
    <w:pPr>
      <w:framePr w:w="4536" w:h="624" w:wrap="around" w:vAnchor="page" w:hAnchor="page" w:x="4594" w:y="15367" w:anchorLock="1"/>
      <w:spacing w:after="0"/>
    </w:pPr>
    <w:rPr>
      <w:color w:val="FFFFFF" w:themeColor="background1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14749A"/>
  </w:style>
  <w:style w:type="character" w:styleId="IntenseReference">
    <w:name w:val="Intense Reference"/>
    <w:basedOn w:val="DefaultParagraphFont"/>
    <w:uiPriority w:val="32"/>
    <w:rsid w:val="00072089"/>
    <w:rPr>
      <w:b/>
      <w:bCs/>
      <w:smallCaps/>
      <w:color w:val="852D72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rsid w:val="00072089"/>
    <w:pPr>
      <w:pBdr>
        <w:top w:val="single" w:sz="4" w:space="10" w:color="0D8572" w:themeColor="accent1"/>
        <w:bottom w:val="single" w:sz="4" w:space="10" w:color="0D8572" w:themeColor="accent1"/>
      </w:pBdr>
      <w:spacing w:before="360" w:after="360"/>
      <w:ind w:left="864" w:right="864"/>
      <w:jc w:val="center"/>
    </w:pPr>
    <w:rPr>
      <w:i/>
      <w:iCs/>
      <w:color w:val="852D7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089"/>
    <w:rPr>
      <w:rFonts w:eastAsiaTheme="minorEastAsia"/>
      <w:i/>
      <w:iCs/>
      <w:color w:val="852D72"/>
      <w:sz w:val="21"/>
    </w:rPr>
  </w:style>
  <w:style w:type="character" w:styleId="IntenseEmphasis">
    <w:name w:val="Intense Emphasis"/>
    <w:basedOn w:val="DefaultParagraphFont"/>
    <w:uiPriority w:val="21"/>
    <w:rsid w:val="00072089"/>
    <w:rPr>
      <w:i/>
      <w:iCs/>
      <w:color w:val="852D7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089"/>
    <w:rPr>
      <w:rFonts w:asciiTheme="majorHAnsi" w:eastAsiaTheme="majorEastAsia" w:hAnsiTheme="majorHAnsi" w:cstheme="majorBidi"/>
      <w:i/>
      <w:iCs/>
      <w:color w:val="852D72"/>
      <w:sz w:val="21"/>
    </w:rPr>
  </w:style>
  <w:style w:type="character" w:styleId="Hyperlink">
    <w:name w:val="Hyperlink"/>
    <w:basedOn w:val="DefaultParagraphFont"/>
    <w:uiPriority w:val="99"/>
    <w:unhideWhenUsed/>
    <w:rsid w:val="007F075B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.hobbs@deakin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l.hobbs@deakin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oral.campbell@deakin.edu.au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ihua.xu@deakin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chool-ed/Administration/Marketing%20and%20Communications/Templates/Letterhead/REDI/2021/RED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DEAKIN-December 2017">
      <a:dk1>
        <a:sysClr val="windowText" lastClr="000000"/>
      </a:dk1>
      <a:lt1>
        <a:sysClr val="window" lastClr="FFFFFF"/>
      </a:lt1>
      <a:dk2>
        <a:srgbClr val="0C8572"/>
      </a:dk2>
      <a:lt2>
        <a:srgbClr val="FFFFFF"/>
      </a:lt2>
      <a:accent1>
        <a:srgbClr val="0D8572"/>
      </a:accent1>
      <a:accent2>
        <a:srgbClr val="FFD923"/>
      </a:accent2>
      <a:accent3>
        <a:srgbClr val="F76919"/>
      </a:accent3>
      <a:accent4>
        <a:srgbClr val="007D98"/>
      </a:accent4>
      <a:accent5>
        <a:srgbClr val="C74298"/>
      </a:accent5>
      <a:accent6>
        <a:srgbClr val="E1E1E1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C692C8082074C93CDF7C0FA867A16" ma:contentTypeVersion="10" ma:contentTypeDescription="Create a new document." ma:contentTypeScope="" ma:versionID="7675abde25d6c50eff308d0be03d7346">
  <xsd:schema xmlns:xsd="http://www.w3.org/2001/XMLSchema" xmlns:xs="http://www.w3.org/2001/XMLSchema" xmlns:p="http://schemas.microsoft.com/office/2006/metadata/properties" xmlns:ns2="3de4471e-4bd9-40c5-8f98-630e2ae437e9" xmlns:ns3="0cddb878-1996-4dbd-bfd7-e889d1eea804" targetNamespace="http://schemas.microsoft.com/office/2006/metadata/properties" ma:root="true" ma:fieldsID="80375744dc8ca6c5193252bfa7c1a1d3" ns2:_="" ns3:_="">
    <xsd:import namespace="3de4471e-4bd9-40c5-8f98-630e2ae437e9"/>
    <xsd:import namespace="0cddb878-1996-4dbd-bfd7-e889d1eea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4471e-4bd9-40c5-8f98-630e2ae43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db878-1996-4dbd-bfd7-e889d1eea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de4471e-4bd9-40c5-8f98-630e2ae437e9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D7F043-17CB-4756-BE82-C87BCD01D2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4471e-4bd9-40c5-8f98-630e2ae437e9"/>
    <ds:schemaRef ds:uri="0cddb878-1996-4dbd-bfd7-e889d1eea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6159F2-059D-4A60-9F31-EC2CD3E599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269973-1B0A-4089-AE46-F0E5194EC015}">
  <ds:schemaRefs>
    <ds:schemaRef ds:uri="http://schemas.microsoft.com/office/2006/metadata/properties"/>
    <ds:schemaRef ds:uri="http://schemas.microsoft.com/office/infopath/2007/PartnerControls"/>
    <ds:schemaRef ds:uri="3de4471e-4bd9-40c5-8f98-630e2ae437e9"/>
  </ds:schemaRefs>
</ds:datastoreItem>
</file>

<file path=customXml/itemProps5.xml><?xml version="1.0" encoding="utf-8"?>
<ds:datastoreItem xmlns:ds="http://schemas.openxmlformats.org/officeDocument/2006/customXml" ds:itemID="{F10C45AD-A54B-431C-BC63-E8A2D4E2C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REDI Letterhead Template.dotx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REDI Colour Letterhead</vt:lpstr>
    </vt:vector>
  </TitlesOfParts>
  <Manager/>
  <Company>Deakin University</Company>
  <LinksUpToDate>false</LinksUpToDate>
  <CharactersWithSpaces>1060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REDI Colour Letterhead</dc:title>
  <dc:subject/>
  <dc:creator>Microsoft Office User</dc:creator>
  <cp:keywords/>
  <dc:description/>
  <cp:lastModifiedBy>Scott Lascelles</cp:lastModifiedBy>
  <cp:revision>3</cp:revision>
  <cp:lastPrinted>2021-01-11T05:46:00Z</cp:lastPrinted>
  <dcterms:created xsi:type="dcterms:W3CDTF">2021-05-25T04:15:00Z</dcterms:created>
  <dcterms:modified xsi:type="dcterms:W3CDTF">2021-05-25T04:57:00Z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0x010100154C692C8082074C93CDF7C0FA867A16</vt:lpwstr>
  </property>
</Properties>
</file>